
<file path=[Content_Types].xml><?xml version="1.0" encoding="utf-8"?>
<Types xmlns="http://schemas.openxmlformats.org/package/2006/content-types">
  <Default Extension="bin" ContentType="application/vnd.ms-office.vbaProject"/>
  <Default Extension="png" ContentType="image/.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theme/theme1.xml" ContentType="application/vnd.openxmlformats-officedocument.theme+xml"/>
  <Override PartName="/word/vbaData.xml" ContentType="application/vnd.ms-word.vbaData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vbaProjectSignature.bin" ContentType="application/vnd.ms-office.vbaProjectSignature"/>
  <Override PartName="/word/vbaProjectSignatureAgile.bin" ContentType="application/vnd.ms-office.vbaProjectSignatureAgile"/>
  <Override PartName="/word/vbaProjectSignatureV3.bin" ContentType="application/vnd.ms-office.vbaProjectSignatureV3"/>
</Types>
</file>

<file path=_rels/.rels><?xml version="1.0" encoding="UTF-8" standalone="yes"?>
<Relationships xmlns="http://schemas.openxmlformats.org/package/2006/relationships"><Relationship Id="Rc1b5a52607e54681" Type="http://schemas.microsoft.com/office/2006/relationships/ui/extensibility" Target="customUI/customUI.xml"/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E2C1FD" w14:textId="77777777" w:rsidR="001A77E3" w:rsidRDefault="001A77E3"/>
    <w:sectPr w:rsidR="001A77E3" w:rsidSect="00440E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3F5"/>
    <w:rsid w:val="000057D6"/>
    <w:rsid w:val="00006137"/>
    <w:rsid w:val="00010A07"/>
    <w:rsid w:val="00026370"/>
    <w:rsid w:val="000848C9"/>
    <w:rsid w:val="000A5FA0"/>
    <w:rsid w:val="000E7EF1"/>
    <w:rsid w:val="001433D4"/>
    <w:rsid w:val="0017512C"/>
    <w:rsid w:val="001A09E1"/>
    <w:rsid w:val="001A77E3"/>
    <w:rsid w:val="001C6EE6"/>
    <w:rsid w:val="0022067C"/>
    <w:rsid w:val="0023752C"/>
    <w:rsid w:val="00237AEC"/>
    <w:rsid w:val="00277A4D"/>
    <w:rsid w:val="002A1AEC"/>
    <w:rsid w:val="002B0F3E"/>
    <w:rsid w:val="00310168"/>
    <w:rsid w:val="00316F38"/>
    <w:rsid w:val="003C32C2"/>
    <w:rsid w:val="00402C10"/>
    <w:rsid w:val="004118F4"/>
    <w:rsid w:val="00440E43"/>
    <w:rsid w:val="00465B11"/>
    <w:rsid w:val="00496152"/>
    <w:rsid w:val="004A749C"/>
    <w:rsid w:val="00501298"/>
    <w:rsid w:val="0052406F"/>
    <w:rsid w:val="00570480"/>
    <w:rsid w:val="00576142"/>
    <w:rsid w:val="00614D6A"/>
    <w:rsid w:val="00640235"/>
    <w:rsid w:val="00687E05"/>
    <w:rsid w:val="006A49EA"/>
    <w:rsid w:val="006F7563"/>
    <w:rsid w:val="00746515"/>
    <w:rsid w:val="00754AD3"/>
    <w:rsid w:val="00773A01"/>
    <w:rsid w:val="0079409D"/>
    <w:rsid w:val="00795D5F"/>
    <w:rsid w:val="007D22BB"/>
    <w:rsid w:val="007E1D68"/>
    <w:rsid w:val="00800507"/>
    <w:rsid w:val="008454CD"/>
    <w:rsid w:val="00890CB1"/>
    <w:rsid w:val="008A5829"/>
    <w:rsid w:val="008D7812"/>
    <w:rsid w:val="008F3EBC"/>
    <w:rsid w:val="00901985"/>
    <w:rsid w:val="00903105"/>
    <w:rsid w:val="0097705A"/>
    <w:rsid w:val="00995F20"/>
    <w:rsid w:val="009F55C5"/>
    <w:rsid w:val="00A174B7"/>
    <w:rsid w:val="00A51792"/>
    <w:rsid w:val="00A56655"/>
    <w:rsid w:val="00A96C88"/>
    <w:rsid w:val="00A96DED"/>
    <w:rsid w:val="00AD2944"/>
    <w:rsid w:val="00AF003B"/>
    <w:rsid w:val="00B16DFA"/>
    <w:rsid w:val="00B22AE5"/>
    <w:rsid w:val="00B5666C"/>
    <w:rsid w:val="00B85788"/>
    <w:rsid w:val="00B934C6"/>
    <w:rsid w:val="00BC537F"/>
    <w:rsid w:val="00BE0CD8"/>
    <w:rsid w:val="00C052D7"/>
    <w:rsid w:val="00C055DE"/>
    <w:rsid w:val="00C6486E"/>
    <w:rsid w:val="00C72586"/>
    <w:rsid w:val="00C85715"/>
    <w:rsid w:val="00CB4F7B"/>
    <w:rsid w:val="00CC79D3"/>
    <w:rsid w:val="00CF0338"/>
    <w:rsid w:val="00D260C5"/>
    <w:rsid w:val="00D303B5"/>
    <w:rsid w:val="00D336DC"/>
    <w:rsid w:val="00D57A7F"/>
    <w:rsid w:val="00D85A5A"/>
    <w:rsid w:val="00D86B26"/>
    <w:rsid w:val="00D87C0D"/>
    <w:rsid w:val="00D933BE"/>
    <w:rsid w:val="00DF1D65"/>
    <w:rsid w:val="00E210C5"/>
    <w:rsid w:val="00E252BA"/>
    <w:rsid w:val="00E343F5"/>
    <w:rsid w:val="00E90164"/>
    <w:rsid w:val="00EA2F6A"/>
    <w:rsid w:val="00EE33F9"/>
    <w:rsid w:val="00EE69F3"/>
    <w:rsid w:val="00F161F2"/>
    <w:rsid w:val="00F501FA"/>
    <w:rsid w:val="00F8593A"/>
    <w:rsid w:val="00FD0A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E476F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40E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ne:mcds>
    <wne:mcd wne:macroName="PROJECT.ZOTERO.ZOTEROREFRESH" wne:name="Project.Zotero.ZoteroRefresh" wne:bEncrypt="00" wne:cmg="56"/>
    <wne:mcd wne:macroName="PROJECT.ZOTERO.ZOTEROREMOVECODES" wne:name="Project.Zotero.ZoteroRemoveCodes" wne:bEncrypt="00" wne:cmg="56"/>
    <wne:mcd wne:macroName="PROJECT.ZOTERO.ZOTEROSETDOCPREFS" wne:name="Project.Zotero.ZoteroSetDocPrefs" wne:bEncrypt="00" wne:cmg="56"/>
    <wne:mcd wne:macroName="PROJECT.ZOTERO.ZOTEROEDITCITATION" wne:name="Project.Zotero.ZoteroEditCitation" wne:bEncrypt="00" wne:cmg="56"/>
    <wne:mcd wne:macroName="PROJECT.ZOTERO.ZOTEROINSERTCITATION" wne:name="Project.Zotero.ZoteroInsertCitation" wne:bEncrypt="00" wne:cmg="56"/>
    <wne:mcd wne:macroName="PROJECT.ZOTERO.ZOTEROADDEDITCITATION" wne:name="Project.Zotero.ZoteroAddEditCitation" wne:bEncrypt="00" wne:cmg="56"/>
    <wne:mcd wne:macroName="PROJECT.ZOTERO.ZOTEROEDITBIBLIOGRAPHY" wne:name="Project.Zotero.ZoteroEditBibliography" wne:bEncrypt="00" wne:cmg="56"/>
    <wne:mcd wne:macroName="PROJECT.ZOTERO.ZOTEROINSERTBIBLIOGRAPHY" wne:name="Project.Zotero.ZoteroInsertBibliography" wne:bEncrypt="00" wne:cmg="56"/>
    <wne:mcd wne:macroName="PROJECT.ZOTERO.ZOTEROADDEDITBIBLIOGRAPHY" wne:name="Project.Zotero.ZoteroAddEditBibliography" wne:bEncrypt="00" wne:cmg="56"/>
    <wne:mcd wne:macroName="PROJECT.ZOTERO.ZOTEROADDNOTE" wne:name="Project.Zotero.ZoteroAddNot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3" Type="http://schemas.microsoft.com/office/2014/relationships/vbaProjectSignatureAgile" Target="vbaProjectSignatureAgile.bin"/><Relationship Id="rId2" Type="http://schemas.microsoft.com/office/2006/relationships/vbaProjectSignature" Target="vbaProjectSignature.bin"/><Relationship Id="rId1" Type="http://schemas.microsoft.com/office/2006/relationships/wordVbaData" Target="vbaData.xml"/><Relationship Id="rId4" Type="http://schemas.microsoft.com/office/2020/07/relationships/vbaProjectSignatureV3" Target="vbaProjectSignatureV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UI/_rels/customUI.xml.rels><?xml version="1.0" encoding="UTF-8" standalone="yes"?>
<Relationships xmlns="http://schemas.openxmlformats.org/package/2006/relationships"><Relationship Id="addZoteroNote" Type="http://schemas.openxmlformats.org/officeDocument/2006/relationships/image" Target="images/addZoteroNote.png"/><Relationship Id="setZoteroDocPrefs" Type="http://schemas.openxmlformats.org/officeDocument/2006/relationships/image" Target="images/setZoteroDocPrefs.png"/><Relationship Id="addEditZoteroBibliography" Type="http://schemas.openxmlformats.org/officeDocument/2006/relationships/image" Target="images/addEditZoteroBibliography.png"/><Relationship Id="addEditZoteroCitation-small" Type="http://schemas.openxmlformats.org/officeDocument/2006/relationships/image" Target="images/addEditZoteroCitation-small.png"/><Relationship Id="zoteroz16" Type="http://schemas.openxmlformats.org/officeDocument/2006/relationships/image" Target="images/zotero-z-16.png"/><Relationship Id="setZoteroDocPrefs-small" Type="http://schemas.openxmlformats.org/officeDocument/2006/relationships/image" Target="images/setZoteroDocPrefs-small.png"/><Relationship Id="addEditZoteroBibliography-small" Type="http://schemas.openxmlformats.org/officeDocument/2006/relationships/image" Target="images/addEditZoteroBibliography-small.png"/><Relationship Id="addEditZoteroCitation" Type="http://schemas.openxmlformats.org/officeDocument/2006/relationships/image" Target="images/addEditZoteroCitation0.png"/></Relationships>
</file>

<file path=customUI/customUI.xml><?xml version="1.0" encoding="utf-8"?>
<customUI xmlns="http://schemas.microsoft.com/office/2006/01/customui">
  <ribbon>
    <tabs>
      <tab id="ZoteroTab" getLabel="ZoteroRibbon.ZoteroTabLabel" insertBeforeMso="TabAddIns" keytip="C">
        <group id="ZoteroGroup" image="zoteroz16" label="Zotero">
          <button id="InsertZoteroCitationButton" label="Add/Edit Citation" size="large" image="addEditZoteroCitation" onAction="ZoteroRibbon.ZoteroRibbonAddEditCitation" supertip="Insert a new citation, or edit the citation at the current cursor position" keytip="C"/>
          <button id="InsertZoteroBibliographyButton" label="Add/Edit Bibliography" size="large" image="addEditZoteroBibliography" onAction="ZoteroRibbon.ZoteroRibbonAddEditBibliography" supertip="Insert a new bibliography, or edit the existing bibliography, at the current cursor position" keytip="B"/>
          <separator id="ZoteroSeparator1"/>
          <button id="InsertZoteroNoteButton" label="Insert Note" size="large" image="addZoteroNote" onAction="ZoteroRibbon.ZoteroRibbonAddNote" supertip="Insert a new note at the current cursor position" keytip="N"/>
          <separator id="ZoteroSeparator2"/>
          <button id="ZoteroSetDocPrefs" label="Document Preferences" image="setZoteroDocPrefs-small" onAction="ZoteroRibbon.ZoteroRibbonSetDocPrefs" supertip="Change the citation style or locale" keytip="P"/>
          <button id="RefreshZotero" label="Refresh" imageMso="RecordsRefreshRecords" onAction="ZoteroRibbon.ZoteroRibbonRefresh" supertip="Update all citations to reflect changes" keytip="R"/>
          <button id="ZoteroRemoveCodes" label="Unlink Citations" imageMso="TableUnlinkExternalData" onAction="ZoteroRibbon.ZoteroRibbonRemoveCodes" supertip="Remove all Zotero field codes and unlink from Zotero library" keytip="U"/>
          <!-- <button id="InsertZoteroCitationButtonSmall" visible="false" label="Add/Edit Citation" image="addEditZoteroCitation-small" onAction="ZoteroRibbon.ZoteroRibbonAddEditCitation" supertip="Insert a new citation, or edit the citation at the current cursor position"/>
	    <button id="InsertZoteroBibliographyButtonSmall" visible="false" label="Add/Edit Bibliography" size="large" image="addEditZoteroBibliography-small" onAction="ZoteroRibbon.ZoteroRibbonAddEditBibliography" supertip="Insert a new bibliography, or edit the existing bibliography, at the current cursor position"/>
          <button id="ZoteroSetDocPrefsLarge" visible="false" label="Document Preferences" size="large" image="setZoteroDocPrefs" onAction="ZoteroRibbon.ZoteroRibbonSetDocPrefs" supertip="Change the citation style or locale"/> -->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Zotero.dotm</Template>
  <TotalTime>38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Adomas Venčkauskas</cp:lastModifiedBy>
  <cp:revision>10</cp:revision>
  <dcterms:created xsi:type="dcterms:W3CDTF">2021-02-03T14:03:00Z</dcterms:created>
  <dcterms:modified xsi:type="dcterms:W3CDTF">2024-06-11T14:07:00Z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ZOTERO_PREF_1">
    <vt:lpwstr>&lt;data data-version="3" zotero-version="7.0.0.SOURCE.249c5b8d1"&gt;&lt;session id="S2ILiAdz"/&gt;&lt;style id="" hasBibliography="0" bibliographyStyleHasBeenSet="0"/&gt;&lt;prefs/&gt;&lt;/data&gt;</vt:lpwstr>
  </property>
</Properties>
</file>